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8E3DD7" w14:textId="18ECEAA9" w:rsidR="00092E8D" w:rsidRPr="00EC1333" w:rsidRDefault="005F4940" w:rsidP="009B0DAF">
      <w:pPr>
        <w:rPr>
          <w:rFonts w:cs="Arial"/>
          <w:b/>
          <w:sz w:val="32"/>
          <w:szCs w:val="32"/>
        </w:rPr>
      </w:pPr>
      <w:r w:rsidRPr="00EC1333">
        <w:rPr>
          <w:rFonts w:cs="Arial"/>
          <w:b/>
          <w:sz w:val="32"/>
          <w:szCs w:val="32"/>
        </w:rPr>
        <w:t>Musikfest 2018 - Zeltaufbau</w:t>
      </w:r>
    </w:p>
    <w:p w14:paraId="60E76C2C" w14:textId="30449236" w:rsidR="00092E8D" w:rsidRDefault="00092E8D" w:rsidP="009B0DAF">
      <w:pPr>
        <w:rPr>
          <w:rFonts w:cs="Arial"/>
        </w:rPr>
      </w:pPr>
    </w:p>
    <w:sdt>
      <w:sdtPr>
        <w:rPr>
          <w:rFonts w:ascii="Arial" w:eastAsia="Calibri" w:hAnsi="Arial" w:cs="Times New Roman"/>
          <w:color w:val="auto"/>
          <w:sz w:val="22"/>
          <w:szCs w:val="22"/>
          <w:lang w:eastAsia="en-US"/>
        </w:rPr>
        <w:id w:val="80027470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8C753AC" w14:textId="29FE822B" w:rsidR="00EC1333" w:rsidRDefault="00EC1333">
          <w:pPr>
            <w:pStyle w:val="Inhaltsverzeichnisberschrift"/>
            <w:rPr>
              <w:rFonts w:ascii="Arial" w:hAnsi="Arial" w:cs="Arial"/>
              <w:b/>
              <w:color w:val="auto"/>
            </w:rPr>
          </w:pPr>
          <w:r w:rsidRPr="00EC1333">
            <w:rPr>
              <w:rFonts w:ascii="Arial" w:hAnsi="Arial" w:cs="Arial"/>
              <w:b/>
              <w:color w:val="auto"/>
            </w:rPr>
            <w:t>Inhalt</w:t>
          </w:r>
        </w:p>
        <w:p w14:paraId="23D46C23" w14:textId="77777777" w:rsidR="00EC1333" w:rsidRPr="00EC1333" w:rsidRDefault="00EC1333" w:rsidP="00EC1333">
          <w:pPr>
            <w:rPr>
              <w:lang w:eastAsia="de-DE"/>
            </w:rPr>
          </w:pPr>
        </w:p>
        <w:p w14:paraId="4A0B6E91" w14:textId="2C73B51F" w:rsidR="002A171C" w:rsidRDefault="00EC1333">
          <w:pPr>
            <w:pStyle w:val="Verzeichnis1"/>
            <w:tabs>
              <w:tab w:val="left" w:pos="440"/>
              <w:tab w:val="right" w:leader="dot" w:pos="9287"/>
            </w:tabs>
            <w:rPr>
              <w:rFonts w:asciiTheme="minorHAnsi" w:eastAsiaTheme="minorEastAsia" w:hAnsiTheme="minorHAnsi" w:cstheme="minorBidi"/>
              <w:noProof/>
              <w:lang w:eastAsia="de-DE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11924480" w:history="1">
            <w:r w:rsidR="002A171C" w:rsidRPr="00306D05">
              <w:rPr>
                <w:rStyle w:val="Hyperlink"/>
                <w:noProof/>
              </w:rPr>
              <w:t>1</w:t>
            </w:r>
            <w:r w:rsidR="002A171C">
              <w:rPr>
                <w:rFonts w:asciiTheme="minorHAnsi" w:eastAsiaTheme="minorEastAsia" w:hAnsiTheme="minorHAnsi" w:cstheme="minorBidi"/>
                <w:noProof/>
                <w:lang w:eastAsia="de-DE"/>
              </w:rPr>
              <w:tab/>
            </w:r>
            <w:r w:rsidR="002A171C" w:rsidRPr="00306D05">
              <w:rPr>
                <w:rStyle w:val="Hyperlink"/>
                <w:noProof/>
              </w:rPr>
              <w:t>Allgemein</w:t>
            </w:r>
            <w:r w:rsidR="002A171C">
              <w:rPr>
                <w:noProof/>
                <w:webHidden/>
              </w:rPr>
              <w:tab/>
            </w:r>
            <w:r w:rsidR="002A171C">
              <w:rPr>
                <w:noProof/>
                <w:webHidden/>
              </w:rPr>
              <w:fldChar w:fldCharType="begin"/>
            </w:r>
            <w:r w:rsidR="002A171C">
              <w:rPr>
                <w:noProof/>
                <w:webHidden/>
              </w:rPr>
              <w:instrText xml:space="preserve"> PAGEREF _Toc11924480 \h </w:instrText>
            </w:r>
            <w:r w:rsidR="002A171C">
              <w:rPr>
                <w:noProof/>
                <w:webHidden/>
              </w:rPr>
            </w:r>
            <w:r w:rsidR="002A171C">
              <w:rPr>
                <w:noProof/>
                <w:webHidden/>
              </w:rPr>
              <w:fldChar w:fldCharType="separate"/>
            </w:r>
            <w:r w:rsidR="004C2B73">
              <w:rPr>
                <w:noProof/>
                <w:webHidden/>
              </w:rPr>
              <w:t>2</w:t>
            </w:r>
            <w:r w:rsidR="002A171C">
              <w:rPr>
                <w:noProof/>
                <w:webHidden/>
              </w:rPr>
              <w:fldChar w:fldCharType="end"/>
            </w:r>
          </w:hyperlink>
        </w:p>
        <w:p w14:paraId="339D9CF3" w14:textId="6FF5262E" w:rsidR="002A171C" w:rsidRDefault="002A171C">
          <w:pPr>
            <w:pStyle w:val="Verzeichnis1"/>
            <w:tabs>
              <w:tab w:val="left" w:pos="440"/>
              <w:tab w:val="right" w:leader="dot" w:pos="9287"/>
            </w:tabs>
            <w:rPr>
              <w:rFonts w:asciiTheme="minorHAnsi" w:eastAsiaTheme="minorEastAsia" w:hAnsiTheme="minorHAnsi" w:cstheme="minorBidi"/>
              <w:noProof/>
              <w:lang w:eastAsia="de-DE"/>
            </w:rPr>
          </w:pPr>
          <w:hyperlink w:anchor="_Toc11924481" w:history="1">
            <w:r w:rsidRPr="00306D05">
              <w:rPr>
                <w:rStyle w:val="Hyperlink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noProof/>
                <w:lang w:eastAsia="de-DE"/>
              </w:rPr>
              <w:tab/>
            </w:r>
            <w:r w:rsidRPr="00306D05">
              <w:rPr>
                <w:rStyle w:val="Hyperlink"/>
                <w:noProof/>
              </w:rPr>
              <w:t>Bühne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_Toc11924481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2B73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9ADBD0" w14:textId="227D1BC2" w:rsidR="002A171C" w:rsidRDefault="002A171C">
          <w:pPr>
            <w:pStyle w:val="Verzeichnis1"/>
            <w:tabs>
              <w:tab w:val="left" w:pos="440"/>
              <w:tab w:val="right" w:leader="dot" w:pos="9287"/>
            </w:tabs>
            <w:rPr>
              <w:rFonts w:asciiTheme="minorHAnsi" w:eastAsiaTheme="minorEastAsia" w:hAnsiTheme="minorHAnsi" w:cstheme="minorBidi"/>
              <w:noProof/>
              <w:lang w:eastAsia="de-DE"/>
            </w:rPr>
          </w:pPr>
          <w:hyperlink w:anchor="_Toc11924482" w:history="1">
            <w:r w:rsidRPr="00306D05">
              <w:rPr>
                <w:rStyle w:val="Hyperlink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  <w:lang w:eastAsia="de-DE"/>
              </w:rPr>
              <w:tab/>
            </w:r>
            <w:r w:rsidRPr="00306D05">
              <w:rPr>
                <w:rStyle w:val="Hyperlink"/>
                <w:noProof/>
              </w:rPr>
              <w:t>Bar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_Toc11924482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2B73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EF839F" w14:textId="46659C8A" w:rsidR="002A171C" w:rsidRDefault="002A171C">
          <w:pPr>
            <w:pStyle w:val="Verzeichnis1"/>
            <w:tabs>
              <w:tab w:val="left" w:pos="440"/>
              <w:tab w:val="right" w:leader="dot" w:pos="9287"/>
            </w:tabs>
            <w:rPr>
              <w:rFonts w:asciiTheme="minorHAnsi" w:eastAsiaTheme="minorEastAsia" w:hAnsiTheme="minorHAnsi" w:cstheme="minorBidi"/>
              <w:noProof/>
              <w:lang w:eastAsia="de-DE"/>
            </w:rPr>
          </w:pPr>
          <w:hyperlink w:anchor="_Toc11924483" w:history="1">
            <w:r w:rsidRPr="00306D05">
              <w:rPr>
                <w:rStyle w:val="Hyperlink"/>
                <w:noProof/>
              </w:rPr>
              <w:t>4</w:t>
            </w:r>
            <w:r>
              <w:rPr>
                <w:rFonts w:asciiTheme="minorHAnsi" w:eastAsiaTheme="minorEastAsia" w:hAnsiTheme="minorHAnsi" w:cstheme="minorBidi"/>
                <w:noProof/>
                <w:lang w:eastAsia="de-DE"/>
              </w:rPr>
              <w:tab/>
            </w:r>
            <w:r w:rsidRPr="00306D05">
              <w:rPr>
                <w:rStyle w:val="Hyperlink"/>
                <w:noProof/>
              </w:rPr>
              <w:t>Küche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_Toc11924483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2B73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99220E" w14:textId="2009F5DD" w:rsidR="002A171C" w:rsidRDefault="002A171C">
          <w:pPr>
            <w:pStyle w:val="Verzeichnis1"/>
            <w:tabs>
              <w:tab w:val="left" w:pos="440"/>
              <w:tab w:val="right" w:leader="dot" w:pos="9287"/>
            </w:tabs>
            <w:rPr>
              <w:rFonts w:asciiTheme="minorHAnsi" w:eastAsiaTheme="minorEastAsia" w:hAnsiTheme="minorHAnsi" w:cstheme="minorBidi"/>
              <w:noProof/>
              <w:lang w:eastAsia="de-DE"/>
            </w:rPr>
          </w:pPr>
          <w:hyperlink w:anchor="_Toc11924484" w:history="1">
            <w:r w:rsidRPr="00306D05">
              <w:rPr>
                <w:rStyle w:val="Hyperlink"/>
                <w:noProof/>
              </w:rPr>
              <w:t>5</w:t>
            </w:r>
            <w:r>
              <w:rPr>
                <w:rFonts w:asciiTheme="minorHAnsi" w:eastAsiaTheme="minorEastAsia" w:hAnsiTheme="minorHAnsi" w:cstheme="minorBidi"/>
                <w:noProof/>
                <w:lang w:eastAsia="de-DE"/>
              </w:rPr>
              <w:tab/>
            </w:r>
            <w:r w:rsidRPr="00306D05">
              <w:rPr>
                <w:rStyle w:val="Hyperlink"/>
                <w:noProof/>
              </w:rPr>
              <w:t>Strom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_Toc11924484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2B73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E1BD10" w14:textId="08AC0368" w:rsidR="00EC1333" w:rsidRDefault="00EC1333">
          <w:r>
            <w:rPr>
              <w:b/>
              <w:bCs/>
            </w:rPr>
            <w:fldChar w:fldCharType="end"/>
          </w:r>
        </w:p>
      </w:sdtContent>
    </w:sdt>
    <w:p w14:paraId="51A9DDEF" w14:textId="7CB3FC20" w:rsidR="00EC1333" w:rsidRDefault="00EC1333" w:rsidP="009B0DAF">
      <w:pPr>
        <w:rPr>
          <w:rFonts w:cs="Arial"/>
        </w:rPr>
      </w:pPr>
      <w:bookmarkStart w:id="0" w:name="_GoBack"/>
      <w:bookmarkEnd w:id="0"/>
    </w:p>
    <w:p w14:paraId="1FDC63D1" w14:textId="40BEE6B3" w:rsidR="00EC1333" w:rsidRDefault="00EC1333">
      <w:pPr>
        <w:spacing w:line="240" w:lineRule="auto"/>
        <w:jc w:val="left"/>
        <w:rPr>
          <w:rFonts w:cs="Arial"/>
        </w:rPr>
      </w:pPr>
      <w:r>
        <w:rPr>
          <w:rFonts w:cs="Arial"/>
        </w:rPr>
        <w:br w:type="page"/>
      </w:r>
    </w:p>
    <w:p w14:paraId="76A540DC" w14:textId="36848167" w:rsidR="00E61AC0" w:rsidRDefault="00E61AC0" w:rsidP="00E61AC0">
      <w:pPr>
        <w:pStyle w:val="berschrift1"/>
      </w:pPr>
      <w:bookmarkStart w:id="1" w:name="_Toc11924480"/>
      <w:r>
        <w:lastRenderedPageBreak/>
        <w:t>Allgemein</w:t>
      </w:r>
      <w:bookmarkEnd w:id="1"/>
    </w:p>
    <w:p w14:paraId="14651C4B" w14:textId="77777777" w:rsidR="00E61AC0" w:rsidRPr="00E61AC0" w:rsidRDefault="00E61AC0" w:rsidP="00E61AC0"/>
    <w:p w14:paraId="7C418146" w14:textId="195DF7D3" w:rsidR="00E61AC0" w:rsidRDefault="00E61AC0" w:rsidP="00E61AC0">
      <w:r>
        <w:rPr>
          <w:noProof/>
        </w:rPr>
        <w:drawing>
          <wp:inline distT="0" distB="0" distL="0" distR="0" wp14:anchorId="0345A3B8" wp14:editId="0AE2B813">
            <wp:extent cx="5894070" cy="3929380"/>
            <wp:effectExtent l="0" t="0" r="0" b="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5D535" wp14:editId="01EFFE21">
            <wp:extent cx="5894070" cy="3929380"/>
            <wp:effectExtent l="0" t="0" r="0" b="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E5612" wp14:editId="5B703769">
            <wp:extent cx="5894070" cy="3929380"/>
            <wp:effectExtent l="0" t="0" r="0" b="0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C7CD2" wp14:editId="6DBAA78E">
            <wp:extent cx="5894070" cy="3929380"/>
            <wp:effectExtent l="0" t="0" r="0" b="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B87C8" wp14:editId="02946517">
            <wp:extent cx="5894070" cy="3929380"/>
            <wp:effectExtent l="0" t="0" r="0" b="0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FB631" wp14:editId="4598D983">
            <wp:extent cx="5894070" cy="3929380"/>
            <wp:effectExtent l="0" t="0" r="0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8BA36D" wp14:editId="65A0096D">
            <wp:extent cx="5894070" cy="3929380"/>
            <wp:effectExtent l="0" t="0" r="0" b="0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1E8B8" wp14:editId="7E99E588">
            <wp:extent cx="5206841" cy="3471227"/>
            <wp:effectExtent l="0" t="8572" r="4762" b="4763"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15427" cy="347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37D55" wp14:editId="1D9F27BF">
            <wp:extent cx="5894070" cy="3929380"/>
            <wp:effectExtent l="0" t="0" r="0" b="0"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F11AE" wp14:editId="719B9F81">
            <wp:extent cx="5894070" cy="3929380"/>
            <wp:effectExtent l="0" t="0" r="0" b="0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60221" wp14:editId="6DCA6D8E">
            <wp:extent cx="5894070" cy="3929380"/>
            <wp:effectExtent l="0" t="0" r="0" b="0"/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53755" wp14:editId="47DB2FF8">
            <wp:extent cx="5894070" cy="3929380"/>
            <wp:effectExtent l="0" t="0" r="0" b="0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23D5" w14:textId="77777777" w:rsidR="00E61AC0" w:rsidRDefault="00E61AC0">
      <w:pPr>
        <w:spacing w:line="240" w:lineRule="auto"/>
        <w:jc w:val="left"/>
      </w:pPr>
      <w:r>
        <w:br w:type="page"/>
      </w:r>
    </w:p>
    <w:p w14:paraId="292DB29F" w14:textId="5F7B3EBB" w:rsidR="0072426B" w:rsidRDefault="00EC1333" w:rsidP="00EC1333">
      <w:pPr>
        <w:pStyle w:val="berschrift1"/>
      </w:pPr>
      <w:bookmarkStart w:id="2" w:name="_Toc11924481"/>
      <w:r w:rsidRPr="00EC1333">
        <w:lastRenderedPageBreak/>
        <w:t>Bühne</w:t>
      </w:r>
      <w:bookmarkEnd w:id="2"/>
    </w:p>
    <w:p w14:paraId="162287F1" w14:textId="77777777" w:rsidR="00D33F0E" w:rsidRPr="00D33F0E" w:rsidRDefault="00D33F0E" w:rsidP="00D33F0E"/>
    <w:p w14:paraId="1A4E4DC1" w14:textId="2BFBB3A5" w:rsidR="00D33F0E" w:rsidRDefault="00D33F0E" w:rsidP="009B0DA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3CDC7C60" wp14:editId="5258E1CE">
            <wp:extent cx="5894070" cy="392938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7B9163B8" wp14:editId="5763A9C6">
            <wp:extent cx="5894070" cy="392938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EB7A522" wp14:editId="075033D1">
            <wp:extent cx="5894070" cy="392938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9241A8F" wp14:editId="0BCAED29">
            <wp:extent cx="5894070" cy="392938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E81AD96" wp14:editId="5A77BBC3">
            <wp:extent cx="5894070" cy="392938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513FE49" wp14:editId="5C5220D0">
            <wp:extent cx="5894070" cy="3929380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B0837F7" wp14:editId="50C5F7ED">
            <wp:extent cx="5894070" cy="392938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2CD1B9FB" wp14:editId="37AAFC11">
            <wp:extent cx="5076212" cy="3384141"/>
            <wp:effectExtent l="7937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82386" cy="338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E646DA3" wp14:editId="50D18E74">
            <wp:extent cx="5894070" cy="392938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6EAA4585" wp14:editId="78E8FEB6">
            <wp:extent cx="5894070" cy="392938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717C73DB" wp14:editId="3E9895B5">
            <wp:extent cx="5894070" cy="392938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7844D" w14:textId="77777777" w:rsidR="00D33F0E" w:rsidRDefault="00D33F0E">
      <w:pPr>
        <w:spacing w:line="240" w:lineRule="auto"/>
        <w:jc w:val="left"/>
        <w:rPr>
          <w:rFonts w:cs="Arial"/>
        </w:rPr>
      </w:pPr>
      <w:r>
        <w:rPr>
          <w:rFonts w:cs="Arial"/>
        </w:rPr>
        <w:br w:type="page"/>
      </w:r>
    </w:p>
    <w:p w14:paraId="12CA8C87" w14:textId="73732497" w:rsidR="00EC1333" w:rsidRDefault="00EC1333" w:rsidP="00EC1333">
      <w:pPr>
        <w:pStyle w:val="berschrift1"/>
      </w:pPr>
      <w:bookmarkStart w:id="3" w:name="_Toc11924482"/>
      <w:r w:rsidRPr="00EC1333">
        <w:lastRenderedPageBreak/>
        <w:t>Bar</w:t>
      </w:r>
      <w:bookmarkEnd w:id="3"/>
    </w:p>
    <w:p w14:paraId="234FB80F" w14:textId="77777777" w:rsidR="00572678" w:rsidRPr="00572678" w:rsidRDefault="00572678" w:rsidP="00572678"/>
    <w:p w14:paraId="3EFEC2D3" w14:textId="2DBF6EE5" w:rsidR="00572678" w:rsidRDefault="00987D01" w:rsidP="009B0DA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2E0F919C" wp14:editId="070D4CDE">
            <wp:extent cx="5894070" cy="3929380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68BEADC" wp14:editId="25522B55">
            <wp:extent cx="5894070" cy="392938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EECFC57" wp14:editId="12A47BA4">
            <wp:extent cx="5894070" cy="392938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EAA3B67" wp14:editId="0350F863">
            <wp:extent cx="5894070" cy="3929380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02BEE7C" wp14:editId="1253A89A">
            <wp:extent cx="5894070" cy="392938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7F8E66EA" wp14:editId="70CA8A62">
            <wp:extent cx="5894070" cy="392938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A32E371" wp14:editId="558FDBCC">
            <wp:extent cx="5894070" cy="392938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27860C2" wp14:editId="6B553235">
            <wp:extent cx="5894070" cy="392938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D15D832" wp14:editId="5A58AF8F">
            <wp:extent cx="5894070" cy="3929380"/>
            <wp:effectExtent l="0" t="0" r="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7AA0CF50" wp14:editId="121EE5FC">
            <wp:extent cx="5894070" cy="3929380"/>
            <wp:effectExtent l="0" t="0" r="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1FC641A" wp14:editId="4FFFDAD9">
            <wp:extent cx="5894070" cy="392938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9FC1FEC" wp14:editId="3F2AB487">
            <wp:extent cx="5894070" cy="3929380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024C5053" wp14:editId="6EBA211A">
            <wp:extent cx="5894070" cy="3929380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1FE9" w14:textId="77777777" w:rsidR="00572678" w:rsidRDefault="00572678">
      <w:pPr>
        <w:spacing w:line="240" w:lineRule="auto"/>
        <w:jc w:val="left"/>
        <w:rPr>
          <w:rFonts w:cs="Arial"/>
        </w:rPr>
      </w:pPr>
      <w:r>
        <w:rPr>
          <w:rFonts w:cs="Arial"/>
        </w:rPr>
        <w:br w:type="page"/>
      </w:r>
    </w:p>
    <w:p w14:paraId="5F82647C" w14:textId="5A77DCC8" w:rsidR="00EC1333" w:rsidRDefault="00EC1333" w:rsidP="00EC1333">
      <w:pPr>
        <w:pStyle w:val="berschrift1"/>
      </w:pPr>
      <w:bookmarkStart w:id="4" w:name="_Toc11924483"/>
      <w:r>
        <w:lastRenderedPageBreak/>
        <w:t>Küche</w:t>
      </w:r>
      <w:bookmarkEnd w:id="4"/>
    </w:p>
    <w:p w14:paraId="435DB880" w14:textId="77777777" w:rsidR="00572678" w:rsidRPr="00572678" w:rsidRDefault="00572678" w:rsidP="00572678"/>
    <w:p w14:paraId="6A18D4A5" w14:textId="467CB5A3" w:rsidR="00E61AC0" w:rsidRDefault="00572678" w:rsidP="009B0DA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115F3938" wp14:editId="11AD5100">
            <wp:extent cx="5894070" cy="3929380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1698E4D" wp14:editId="4402D54F">
            <wp:extent cx="5894070" cy="392938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231F8E6" wp14:editId="60377A8B">
            <wp:extent cx="5894070" cy="3929380"/>
            <wp:effectExtent l="0" t="0" r="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695059F1" wp14:editId="4523632A">
            <wp:extent cx="5894070" cy="392938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287B4268" wp14:editId="14509C28">
            <wp:extent cx="5894070" cy="392938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BCCD302" wp14:editId="1D9FBC87">
            <wp:extent cx="5894070" cy="3929380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67EAF14" wp14:editId="63384DCD">
            <wp:extent cx="5894070" cy="3929380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1BCB7FC8" wp14:editId="3CC74F29">
            <wp:extent cx="5894070" cy="3929380"/>
            <wp:effectExtent l="0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99D5659" wp14:editId="718F5C3B">
            <wp:extent cx="5894070" cy="392938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AE57561" wp14:editId="35C85D31">
            <wp:extent cx="5894070" cy="3929380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C917995" wp14:editId="20805D9D">
            <wp:extent cx="5894070" cy="392938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698CC6C7" wp14:editId="73BCCF99">
            <wp:extent cx="5894070" cy="3929380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2526422" wp14:editId="2BBCBE55">
            <wp:extent cx="5894070" cy="3929380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0CCCF3B" wp14:editId="1F128979">
            <wp:extent cx="5894070" cy="3929380"/>
            <wp:effectExtent l="0" t="0" r="0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CF75267" wp14:editId="57114281">
            <wp:extent cx="5894070" cy="3929380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126F9BAF" wp14:editId="60A227FA">
            <wp:extent cx="5894070" cy="3929380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582C0B9" wp14:editId="10D7F398">
            <wp:extent cx="5894070" cy="3929380"/>
            <wp:effectExtent l="0" t="0" r="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7974F1A" wp14:editId="33CAC99A">
            <wp:extent cx="5894070" cy="3929380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A6A2ED3" wp14:editId="3F00F637">
            <wp:extent cx="5894070" cy="3929380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975EEE2" wp14:editId="0B9FC8D2">
            <wp:extent cx="5894070" cy="3929380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2B7386F0" wp14:editId="1E224AA1">
            <wp:extent cx="5894070" cy="3929380"/>
            <wp:effectExtent l="0" t="0" r="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43F294AE" wp14:editId="5AC70C91">
            <wp:extent cx="5894070" cy="3929380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BA1587D" wp14:editId="48392533">
            <wp:extent cx="5894070" cy="3929380"/>
            <wp:effectExtent l="0" t="0" r="0" b="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5A89354" wp14:editId="08A4C379">
            <wp:extent cx="5894070" cy="3929380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C8E8979" wp14:editId="174787DB">
            <wp:extent cx="5894070" cy="3929380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D9EB1A9" wp14:editId="0303E006">
            <wp:extent cx="5894070" cy="3929380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DED2772" wp14:editId="4AB279D5">
            <wp:extent cx="5894070" cy="3929380"/>
            <wp:effectExtent l="0" t="0" r="0" b="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2B2574B" wp14:editId="038156B3">
            <wp:extent cx="5894070" cy="3929380"/>
            <wp:effectExtent l="0" t="0" r="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37EDDB4A" wp14:editId="4A93D2FF">
            <wp:extent cx="5894070" cy="3929380"/>
            <wp:effectExtent l="0" t="0" r="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D4A9BD7" wp14:editId="4A4E91D7">
            <wp:extent cx="5894070" cy="3929380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4C04DFC" wp14:editId="2314CBA4">
            <wp:extent cx="5894070" cy="3929380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1DDDB419" wp14:editId="792963E0">
            <wp:extent cx="5894070" cy="3929380"/>
            <wp:effectExtent l="0" t="0" r="0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95E6421" wp14:editId="48F3A83F">
            <wp:extent cx="5894070" cy="3929380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0CEEC2A2" wp14:editId="0D293647">
            <wp:extent cx="5894070" cy="3929380"/>
            <wp:effectExtent l="0" t="0" r="0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1FC9C5C3" wp14:editId="25EF3401">
            <wp:extent cx="5894070" cy="3929380"/>
            <wp:effectExtent l="0" t="0" r="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7B2AA4C0" wp14:editId="09153A8C">
            <wp:extent cx="5894070" cy="3929380"/>
            <wp:effectExtent l="0" t="0" r="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6CEE70E8" wp14:editId="5EC11A59">
            <wp:extent cx="5894070" cy="392938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02E82FFB" wp14:editId="06C75F9B">
            <wp:extent cx="5894070" cy="3929380"/>
            <wp:effectExtent l="0" t="0" r="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603CB1C3" wp14:editId="5995164B">
            <wp:extent cx="5894070" cy="3929380"/>
            <wp:effectExtent l="0" t="0" r="0" b="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08CE" w14:textId="77777777" w:rsidR="00E61AC0" w:rsidRDefault="00E61AC0">
      <w:pPr>
        <w:spacing w:line="240" w:lineRule="auto"/>
        <w:jc w:val="left"/>
        <w:rPr>
          <w:rFonts w:cs="Arial"/>
        </w:rPr>
      </w:pPr>
      <w:r>
        <w:rPr>
          <w:rFonts w:cs="Arial"/>
        </w:rPr>
        <w:br w:type="page"/>
      </w:r>
    </w:p>
    <w:p w14:paraId="701ED0D3" w14:textId="4D6944FD" w:rsidR="000E5CC1" w:rsidRPr="000E5CC1" w:rsidRDefault="000E5CC1" w:rsidP="000E5CC1">
      <w:pPr>
        <w:pStyle w:val="berschrift1"/>
      </w:pPr>
      <w:bookmarkStart w:id="5" w:name="_Toc11924484"/>
      <w:r>
        <w:lastRenderedPageBreak/>
        <w:t>Strom</w:t>
      </w:r>
      <w:bookmarkEnd w:id="5"/>
    </w:p>
    <w:p w14:paraId="71221180" w14:textId="77777777" w:rsidR="002C0767" w:rsidRDefault="00E61AC0" w:rsidP="009B0DAF">
      <w:pPr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4E1746D4" wp14:editId="09FE0923">
            <wp:extent cx="4309689" cy="2873126"/>
            <wp:effectExtent l="0" t="5715" r="9525" b="9525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33341" cy="288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1EAA7" w14:textId="77777777" w:rsidR="002C0767" w:rsidRDefault="00E61AC0" w:rsidP="009B0DA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5FBC3E4C" wp14:editId="621DEDDE">
            <wp:extent cx="4333262" cy="2888841"/>
            <wp:effectExtent l="0" t="1588" r="8573" b="8572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37914" cy="289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63A9" w14:textId="313B5B14" w:rsidR="005F4940" w:rsidRDefault="00E61AC0" w:rsidP="009B0DA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44DA0BA7" wp14:editId="6BB3091C">
            <wp:extent cx="5894070" cy="3929380"/>
            <wp:effectExtent l="0" t="0" r="0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26BC0977" wp14:editId="54CCBE49">
            <wp:extent cx="5894070" cy="3929380"/>
            <wp:effectExtent l="0" t="0" r="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A5B0B4F" wp14:editId="0DF7AB8F">
            <wp:extent cx="5894070" cy="3929380"/>
            <wp:effectExtent l="0" t="0" r="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023E00BE" wp14:editId="6F8578A1">
            <wp:extent cx="5894070" cy="3929380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F7EF5FD" wp14:editId="62747C7F">
            <wp:extent cx="5894070" cy="3929380"/>
            <wp:effectExtent l="0" t="0" r="0" b="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5F50C609" wp14:editId="375ACE74">
            <wp:extent cx="5894070" cy="3929380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4C1679EC" wp14:editId="018178EB">
            <wp:extent cx="5894070" cy="3929380"/>
            <wp:effectExtent l="0" t="0" r="0" b="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69CAADCB" wp14:editId="65BEF05E">
            <wp:extent cx="5894070" cy="3929380"/>
            <wp:effectExtent l="0" t="0" r="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lastRenderedPageBreak/>
        <w:drawing>
          <wp:inline distT="0" distB="0" distL="0" distR="0" wp14:anchorId="500BB36C" wp14:editId="46DEF2B4">
            <wp:extent cx="5894070" cy="3929380"/>
            <wp:effectExtent l="0" t="0" r="0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A0C50" w14:textId="77777777" w:rsidR="00E61AC0" w:rsidRDefault="00E61AC0" w:rsidP="009B0DAF">
      <w:pPr>
        <w:rPr>
          <w:rFonts w:cs="Arial"/>
        </w:rPr>
      </w:pPr>
    </w:p>
    <w:p w14:paraId="58DEA221" w14:textId="5CA9ABB8" w:rsidR="00E91783" w:rsidRPr="000A6ABE" w:rsidRDefault="00E91783" w:rsidP="009B0DAF">
      <w:pPr>
        <w:rPr>
          <w:rFonts w:cs="Arial"/>
          <w:lang w:val="en-US"/>
        </w:rPr>
      </w:pPr>
      <w:proofErr w:type="spellStart"/>
      <w:r w:rsidRPr="000A6ABE">
        <w:rPr>
          <w:rFonts w:cs="Arial"/>
          <w:lang w:val="en-US"/>
        </w:rPr>
        <w:t>Kühlwagen</w:t>
      </w:r>
      <w:proofErr w:type="spellEnd"/>
      <w:r w:rsidRPr="000A6ABE">
        <w:rPr>
          <w:rFonts w:cs="Arial"/>
          <w:lang w:val="en-US"/>
        </w:rPr>
        <w:t xml:space="preserve"> Zwiefalter 3x400V 32A</w:t>
      </w:r>
    </w:p>
    <w:p w14:paraId="742D9B44" w14:textId="663A4443" w:rsidR="00E91783" w:rsidRDefault="00E91783" w:rsidP="009B0DAF">
      <w:pPr>
        <w:rPr>
          <w:rFonts w:cs="Arial"/>
          <w:lang w:val="en-US"/>
        </w:rPr>
      </w:pPr>
      <w:proofErr w:type="spellStart"/>
      <w:r w:rsidRPr="00E91783">
        <w:rPr>
          <w:rFonts w:cs="Arial"/>
          <w:lang w:val="en-US"/>
        </w:rPr>
        <w:t>Tila</w:t>
      </w:r>
      <w:proofErr w:type="spellEnd"/>
      <w:r w:rsidRPr="00E91783">
        <w:rPr>
          <w:rFonts w:cs="Arial"/>
          <w:lang w:val="en-US"/>
        </w:rPr>
        <w:t xml:space="preserve"> 230V 5,7A (Start 25A</w:t>
      </w:r>
      <w:r>
        <w:rPr>
          <w:rFonts w:cs="Arial"/>
          <w:lang w:val="en-US"/>
        </w:rPr>
        <w:t>)</w:t>
      </w:r>
    </w:p>
    <w:p w14:paraId="64599CD3" w14:textId="7EF136D3" w:rsidR="00E91783" w:rsidRPr="000A6ABE" w:rsidRDefault="00E91783" w:rsidP="009B0DAF">
      <w:pPr>
        <w:rPr>
          <w:rFonts w:cs="Arial"/>
        </w:rPr>
      </w:pPr>
      <w:r w:rsidRPr="000A6ABE">
        <w:rPr>
          <w:rFonts w:cs="Arial"/>
        </w:rPr>
        <w:t>Wolf-</w:t>
      </w:r>
      <w:proofErr w:type="spellStart"/>
      <w:r w:rsidRPr="000A6ABE">
        <w:rPr>
          <w:rFonts w:cs="Arial"/>
        </w:rPr>
        <w:t>Köstlin</w:t>
      </w:r>
      <w:proofErr w:type="spellEnd"/>
      <w:r w:rsidRPr="000A6ABE">
        <w:rPr>
          <w:rFonts w:cs="Arial"/>
        </w:rPr>
        <w:t xml:space="preserve"> 3x400V 16A</w:t>
      </w:r>
    </w:p>
    <w:p w14:paraId="181B1CF5" w14:textId="0123AD67" w:rsidR="00E91783" w:rsidRPr="000A6ABE" w:rsidRDefault="00E91783" w:rsidP="009B0DAF">
      <w:pPr>
        <w:rPr>
          <w:rFonts w:cs="Arial"/>
        </w:rPr>
      </w:pPr>
    </w:p>
    <w:p w14:paraId="50BFEB09" w14:textId="5E87C50B" w:rsidR="00704728" w:rsidRPr="000A6ABE" w:rsidRDefault="002B7898" w:rsidP="009B0DAF">
      <w:pPr>
        <w:rPr>
          <w:rFonts w:cs="Arial"/>
          <w:b/>
        </w:rPr>
      </w:pPr>
      <w:r w:rsidRPr="000A6ABE">
        <w:rPr>
          <w:rFonts w:cs="Arial"/>
          <w:b/>
        </w:rPr>
        <w:t>HV-Küche</w:t>
      </w:r>
    </w:p>
    <w:p w14:paraId="199F2ECF" w14:textId="77777777" w:rsidR="002B7898" w:rsidRPr="000A6ABE" w:rsidRDefault="002B7898" w:rsidP="009B0DAF">
      <w:pPr>
        <w:rPr>
          <w:rFonts w:cs="Arial"/>
        </w:rPr>
      </w:pPr>
    </w:p>
    <w:p w14:paraId="76815EBD" w14:textId="77777777" w:rsidR="00704728" w:rsidRPr="000A6ABE" w:rsidRDefault="00704728" w:rsidP="009B0DAF">
      <w:pPr>
        <w:rPr>
          <w:rFonts w:cs="Arial"/>
        </w:rPr>
      </w:pPr>
    </w:p>
    <w:p w14:paraId="2EEF28D8" w14:textId="56934B63" w:rsidR="005F4940" w:rsidRPr="00453A2F" w:rsidRDefault="00941935" w:rsidP="009B0DAF">
      <w:pPr>
        <w:rPr>
          <w:rFonts w:cs="Arial"/>
          <w:b/>
        </w:rPr>
      </w:pPr>
      <w:r w:rsidRPr="00453A2F">
        <w:rPr>
          <w:rFonts w:cs="Arial"/>
          <w:b/>
        </w:rPr>
        <w:t>UV Bar</w:t>
      </w:r>
    </w:p>
    <w:p w14:paraId="6BC004E8" w14:textId="37334D0F" w:rsidR="00941935" w:rsidRDefault="00941935" w:rsidP="009B0DAF">
      <w:pPr>
        <w:rPr>
          <w:rFonts w:cs="Arial"/>
        </w:rPr>
      </w:pPr>
      <w:r>
        <w:rPr>
          <w:rFonts w:cs="Arial"/>
        </w:rPr>
        <w:t>F1</w:t>
      </w:r>
      <w:r w:rsidR="00453A2F">
        <w:rPr>
          <w:rFonts w:cs="Arial"/>
        </w:rPr>
        <w:t xml:space="preserve"> (400V)</w:t>
      </w:r>
      <w:r w:rsidR="007E13B0">
        <w:rPr>
          <w:rFonts w:cs="Arial"/>
        </w:rPr>
        <w:t xml:space="preserve"> – Bauwagen</w:t>
      </w:r>
    </w:p>
    <w:p w14:paraId="3CFFA12C" w14:textId="56F777BA" w:rsidR="007E13B0" w:rsidRDefault="007E13B0" w:rsidP="009B0DAF">
      <w:pPr>
        <w:rPr>
          <w:rFonts w:cs="Arial"/>
        </w:rPr>
      </w:pPr>
      <w:r>
        <w:rPr>
          <w:rFonts w:cs="Arial"/>
        </w:rPr>
        <w:t xml:space="preserve">F2 </w:t>
      </w:r>
      <w:r w:rsidR="00453A2F">
        <w:rPr>
          <w:rFonts w:cs="Arial"/>
        </w:rPr>
        <w:t xml:space="preserve">(400V) </w:t>
      </w:r>
      <w:r>
        <w:rPr>
          <w:rFonts w:cs="Arial"/>
        </w:rPr>
        <w:t>– GSP weiß</w:t>
      </w:r>
      <w:r w:rsidR="00453A2F">
        <w:rPr>
          <w:rFonts w:cs="Arial"/>
        </w:rPr>
        <w:t xml:space="preserve"> (3,3 kW)</w:t>
      </w:r>
    </w:p>
    <w:p w14:paraId="3CDE3058" w14:textId="4BB827AE" w:rsidR="007E13B0" w:rsidRDefault="007E13B0" w:rsidP="009B0DAF">
      <w:pPr>
        <w:rPr>
          <w:rFonts w:cs="Arial"/>
        </w:rPr>
      </w:pPr>
      <w:r>
        <w:rPr>
          <w:rFonts w:cs="Arial"/>
        </w:rPr>
        <w:t xml:space="preserve">F3 </w:t>
      </w:r>
      <w:r w:rsidR="00453A2F">
        <w:rPr>
          <w:rFonts w:cs="Arial"/>
        </w:rPr>
        <w:t xml:space="preserve">(230V) </w:t>
      </w:r>
      <w:r>
        <w:rPr>
          <w:rFonts w:cs="Arial"/>
        </w:rPr>
        <w:t>– Beleuchtung Ausschank, Beleuchtung Bar</w:t>
      </w:r>
      <w:r w:rsidR="00214CCA">
        <w:rPr>
          <w:rFonts w:cs="Arial"/>
        </w:rPr>
        <w:t xml:space="preserve"> (7x LED-Strahler 20W)</w:t>
      </w:r>
      <w:r>
        <w:rPr>
          <w:rFonts w:cs="Arial"/>
        </w:rPr>
        <w:t>, 2x DLK</w:t>
      </w:r>
    </w:p>
    <w:p w14:paraId="1BF123BA" w14:textId="5F1FF7CC" w:rsidR="007E13B0" w:rsidRDefault="007E13B0" w:rsidP="009B0DAF">
      <w:pPr>
        <w:rPr>
          <w:rFonts w:cs="Arial"/>
        </w:rPr>
      </w:pPr>
      <w:r>
        <w:rPr>
          <w:rFonts w:cs="Arial"/>
        </w:rPr>
        <w:t xml:space="preserve">F4 </w:t>
      </w:r>
      <w:r w:rsidR="00453A2F">
        <w:rPr>
          <w:rFonts w:cs="Arial"/>
        </w:rPr>
        <w:t xml:space="preserve">(230V) </w:t>
      </w:r>
      <w:r>
        <w:rPr>
          <w:rFonts w:cs="Arial"/>
        </w:rPr>
        <w:t>– GSP Edelstahl</w:t>
      </w:r>
    </w:p>
    <w:p w14:paraId="2F0E2ED8" w14:textId="03B289F2" w:rsidR="007E13B0" w:rsidRPr="002950EF" w:rsidRDefault="007E13B0" w:rsidP="009B0DAF">
      <w:pPr>
        <w:rPr>
          <w:rFonts w:cs="Arial"/>
        </w:rPr>
      </w:pPr>
      <w:r>
        <w:rPr>
          <w:rFonts w:cs="Arial"/>
        </w:rPr>
        <w:t xml:space="preserve">F5 </w:t>
      </w:r>
      <w:r w:rsidR="00453A2F">
        <w:rPr>
          <w:rFonts w:cs="Arial"/>
        </w:rPr>
        <w:t xml:space="preserve">(230V) </w:t>
      </w:r>
      <w:r>
        <w:rPr>
          <w:rFonts w:cs="Arial"/>
        </w:rPr>
        <w:t>– 2x KS (3A</w:t>
      </w:r>
      <w:r w:rsidR="00453A2F">
        <w:rPr>
          <w:rFonts w:cs="Arial"/>
        </w:rPr>
        <w:t>/KS</w:t>
      </w:r>
      <w:r>
        <w:rPr>
          <w:rFonts w:cs="Arial"/>
        </w:rPr>
        <w:t>), K</w:t>
      </w:r>
      <w:r w:rsidR="006F4D53">
        <w:rPr>
          <w:rFonts w:cs="Arial"/>
        </w:rPr>
        <w:t>ühltruhe</w:t>
      </w:r>
      <w:r w:rsidR="002B7898">
        <w:rPr>
          <w:rFonts w:cs="Arial"/>
        </w:rPr>
        <w:t xml:space="preserve"> (120W)</w:t>
      </w:r>
      <w:r>
        <w:rPr>
          <w:rFonts w:cs="Arial"/>
        </w:rPr>
        <w:t>, Beleuchtung Bar</w:t>
      </w:r>
    </w:p>
    <w:p w14:paraId="3FFF456D" w14:textId="32870101" w:rsidR="00092E8D" w:rsidRDefault="00092E8D" w:rsidP="009B0DAF">
      <w:pPr>
        <w:rPr>
          <w:rFonts w:cs="Arial"/>
        </w:rPr>
      </w:pPr>
    </w:p>
    <w:p w14:paraId="003E5A0F" w14:textId="3C06591D" w:rsidR="00B2299A" w:rsidRPr="00313204" w:rsidRDefault="00B2299A" w:rsidP="009B0DAF">
      <w:pPr>
        <w:rPr>
          <w:rFonts w:cs="Arial"/>
          <w:b/>
        </w:rPr>
      </w:pPr>
      <w:r w:rsidRPr="00313204">
        <w:rPr>
          <w:rFonts w:cs="Arial"/>
          <w:b/>
        </w:rPr>
        <w:t>Bauwagen</w:t>
      </w:r>
    </w:p>
    <w:p w14:paraId="5A957C95" w14:textId="294B2A93" w:rsidR="00B2299A" w:rsidRDefault="00B2299A" w:rsidP="00B2299A">
      <w:pPr>
        <w:pStyle w:val="Listenabsatz"/>
        <w:numPr>
          <w:ilvl w:val="0"/>
          <w:numId w:val="16"/>
        </w:numPr>
        <w:rPr>
          <w:rFonts w:cs="Arial"/>
        </w:rPr>
      </w:pPr>
      <w:r w:rsidRPr="00B2299A">
        <w:rPr>
          <w:rFonts w:cs="Arial"/>
        </w:rPr>
        <w:t>Mehrfachsteckdose von BW zu Kassen</w:t>
      </w:r>
      <w:r>
        <w:rPr>
          <w:rFonts w:cs="Arial"/>
        </w:rPr>
        <w:t xml:space="preserve"> (230V)</w:t>
      </w:r>
    </w:p>
    <w:p w14:paraId="39704C34" w14:textId="6CADAF7C" w:rsidR="00B2299A" w:rsidRPr="00B2299A" w:rsidRDefault="00B2299A" w:rsidP="00B2299A">
      <w:pPr>
        <w:pStyle w:val="Listenabsatz"/>
        <w:numPr>
          <w:ilvl w:val="0"/>
          <w:numId w:val="16"/>
        </w:numPr>
        <w:rPr>
          <w:rFonts w:cs="Arial"/>
        </w:rPr>
      </w:pPr>
      <w:r>
        <w:rPr>
          <w:rFonts w:cs="Arial"/>
        </w:rPr>
        <w:t>2 Kassen (80W/Kasse) + 1 KS (1A)</w:t>
      </w:r>
    </w:p>
    <w:p w14:paraId="4B9234D2" w14:textId="154355A4" w:rsidR="00B2299A" w:rsidRDefault="00B2299A" w:rsidP="00B2299A">
      <w:pPr>
        <w:rPr>
          <w:rFonts w:cs="Arial"/>
        </w:rPr>
      </w:pPr>
    </w:p>
    <w:p w14:paraId="5339237B" w14:textId="604D47EE" w:rsidR="00CC092C" w:rsidRPr="00CC092C" w:rsidRDefault="00CC092C" w:rsidP="00B2299A">
      <w:pPr>
        <w:rPr>
          <w:rFonts w:cs="Arial"/>
          <w:b/>
        </w:rPr>
      </w:pPr>
      <w:r w:rsidRPr="00CC092C">
        <w:rPr>
          <w:rFonts w:cs="Arial"/>
          <w:b/>
        </w:rPr>
        <w:t>Bühne</w:t>
      </w:r>
    </w:p>
    <w:p w14:paraId="0FCD6808" w14:textId="71B1481F" w:rsidR="00CC092C" w:rsidRPr="00B2299A" w:rsidRDefault="002C0767" w:rsidP="00B2299A">
      <w:pPr>
        <w:rPr>
          <w:rFonts w:cs="Arial"/>
        </w:rPr>
      </w:pPr>
      <w:r>
        <w:rPr>
          <w:rFonts w:cs="Arial"/>
        </w:rPr>
        <w:t>?</w:t>
      </w:r>
    </w:p>
    <w:sectPr w:rsidR="00CC092C" w:rsidRPr="00B2299A">
      <w:footerReference w:type="default" r:id="rId94"/>
      <w:headerReference w:type="first" r:id="rId95"/>
      <w:footerReference w:type="first" r:id="rId96"/>
      <w:type w:val="continuous"/>
      <w:pgSz w:w="11906" w:h="16838" w:code="9"/>
      <w:pgMar w:top="1418" w:right="1418" w:bottom="851" w:left="1191" w:header="567" w:footer="476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90EFF5" w14:textId="77777777" w:rsidR="00263E96" w:rsidRDefault="00263E96">
      <w:pPr>
        <w:spacing w:line="240" w:lineRule="auto"/>
      </w:pPr>
      <w:r>
        <w:separator/>
      </w:r>
    </w:p>
  </w:endnote>
  <w:endnote w:type="continuationSeparator" w:id="0">
    <w:p w14:paraId="246FA77E" w14:textId="77777777" w:rsidR="00263E96" w:rsidRDefault="00263E9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DEF5E2" w14:textId="77B47E93" w:rsidR="005F4940" w:rsidRPr="005F4940" w:rsidRDefault="002054F4" w:rsidP="005F4940">
    <w:pPr>
      <w:pStyle w:val="Fuzeile"/>
    </w:pPr>
    <w:r>
      <w:t>MVH Musikfest</w:t>
    </w:r>
    <w:r w:rsidR="00822FD4">
      <w:t xml:space="preserve"> A</w:t>
    </w:r>
    <w:r>
      <w:t>ufbau 2018</w:t>
    </w:r>
    <w:r w:rsidR="005F4940">
      <w:ptab w:relativeTo="margin" w:alignment="center" w:leader="none"/>
    </w:r>
    <w:r w:rsidR="005F4940">
      <w:fldChar w:fldCharType="begin"/>
    </w:r>
    <w:r w:rsidR="005F4940">
      <w:instrText xml:space="preserve"> PAGE  \* Arabic  \* MERGEFORMAT </w:instrText>
    </w:r>
    <w:r w:rsidR="005F4940">
      <w:fldChar w:fldCharType="separate"/>
    </w:r>
    <w:r w:rsidR="005F4940">
      <w:t>1</w:t>
    </w:r>
    <w:r w:rsidR="005F4940">
      <w:fldChar w:fldCharType="end"/>
    </w:r>
    <w:r w:rsidR="005F4940">
      <w:t xml:space="preserve"> von </w:t>
    </w:r>
    <w:fldSimple w:instr=" NUMPAGES  \* Arabic  \* MERGEFORMAT ">
      <w:r w:rsidR="005F4940">
        <w:t>6</w:t>
      </w:r>
    </w:fldSimple>
    <w:r w:rsidR="005F4940">
      <w:t xml:space="preserve"> </w:t>
    </w:r>
    <w:r w:rsidR="005F4940">
      <w:ptab w:relativeTo="margin" w:alignment="right" w:leader="none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E10B9F" w14:textId="5E10224E" w:rsidR="005F4940" w:rsidRDefault="00822FD4">
    <w:pPr>
      <w:pStyle w:val="Fuzeile"/>
    </w:pPr>
    <w:r>
      <w:t>MVH Musikfest Aufbau 2018</w:t>
    </w:r>
    <w:r w:rsidR="005F4940">
      <w:ptab w:relativeTo="margin" w:alignment="center" w:leader="none"/>
    </w:r>
    <w:r w:rsidR="005F4940">
      <w:fldChar w:fldCharType="begin"/>
    </w:r>
    <w:r w:rsidR="005F4940">
      <w:instrText xml:space="preserve"> PAGE  \* Arabic  \* MERGEFORMAT </w:instrText>
    </w:r>
    <w:r w:rsidR="005F4940">
      <w:fldChar w:fldCharType="separate"/>
    </w:r>
    <w:r w:rsidR="005F4940">
      <w:t>1</w:t>
    </w:r>
    <w:r w:rsidR="005F4940">
      <w:fldChar w:fldCharType="end"/>
    </w:r>
    <w:r w:rsidR="005F4940">
      <w:t xml:space="preserve"> von </w:t>
    </w:r>
    <w:r w:rsidR="004C2B73">
      <w:fldChar w:fldCharType="begin"/>
    </w:r>
    <w:r w:rsidR="004C2B73">
      <w:instrText xml:space="preserve"> NUMPAGES  \* Arabic  \* MERGEFORMAT </w:instrText>
    </w:r>
    <w:r w:rsidR="004C2B73">
      <w:fldChar w:fldCharType="separate"/>
    </w:r>
    <w:r w:rsidR="005F4940">
      <w:rPr>
        <w:noProof/>
      </w:rPr>
      <w:t>6</w:t>
    </w:r>
    <w:r w:rsidR="004C2B73">
      <w:rPr>
        <w:noProof/>
      </w:rPr>
      <w:fldChar w:fldCharType="end"/>
    </w:r>
    <w:r w:rsidR="005F4940">
      <w:t xml:space="preserve"> </w:t>
    </w:r>
    <w:r w:rsidR="005F4940"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4B1ED4" w14:textId="77777777" w:rsidR="00263E96" w:rsidRDefault="00263E96">
      <w:pPr>
        <w:spacing w:line="240" w:lineRule="auto"/>
      </w:pPr>
      <w:r>
        <w:separator/>
      </w:r>
    </w:p>
  </w:footnote>
  <w:footnote w:type="continuationSeparator" w:id="0">
    <w:p w14:paraId="7E142A6C" w14:textId="77777777" w:rsidR="00263E96" w:rsidRDefault="00263E9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B91E74" w14:textId="77777777" w:rsidR="00890970" w:rsidRDefault="00890970">
    <w:pPr>
      <w:pStyle w:val="Kopfzeile"/>
    </w:pPr>
  </w:p>
  <w:p w14:paraId="78D215B0" w14:textId="77777777" w:rsidR="00890970" w:rsidRDefault="00890970">
    <w:pPr>
      <w:pStyle w:val="Kopfzeile"/>
    </w:pPr>
  </w:p>
  <w:p w14:paraId="2E970111" w14:textId="77777777" w:rsidR="00890970" w:rsidRDefault="00890970">
    <w:pPr>
      <w:pStyle w:val="Kopfzeile"/>
    </w:pPr>
  </w:p>
  <w:p w14:paraId="7210B407" w14:textId="77777777" w:rsidR="00890970" w:rsidRDefault="00890970">
    <w:pPr>
      <w:pStyle w:val="Kopfzeile"/>
    </w:pPr>
  </w:p>
  <w:p w14:paraId="05D75BFE" w14:textId="77777777" w:rsidR="00890970" w:rsidRDefault="0089097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7728" behindDoc="1" locked="1" layoutInCell="0" allowOverlap="0" wp14:anchorId="6FDEB2F1" wp14:editId="4D83CAD3">
          <wp:simplePos x="0" y="0"/>
          <wp:positionH relativeFrom="column">
            <wp:posOffset>3136900</wp:posOffset>
          </wp:positionH>
          <wp:positionV relativeFrom="paragraph">
            <wp:posOffset>-820420</wp:posOffset>
          </wp:positionV>
          <wp:extent cx="2771775" cy="822325"/>
          <wp:effectExtent l="0" t="0" r="9525" b="0"/>
          <wp:wrapNone/>
          <wp:docPr id="5" name="Bild 5" descr="MVH_Logo_quer_blac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MVH_Logo_quer_black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71775" cy="8223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582865"/>
    <w:multiLevelType w:val="hybridMultilevel"/>
    <w:tmpl w:val="F2CE53D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0D3D50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70D7C90"/>
    <w:multiLevelType w:val="multilevel"/>
    <w:tmpl w:val="04070025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9F9279E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F6632EE"/>
    <w:multiLevelType w:val="hybridMultilevel"/>
    <w:tmpl w:val="CF2AF794"/>
    <w:lvl w:ilvl="0" w:tplc="18D87DFC">
      <w:start w:val="4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DC7527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D5436E6"/>
    <w:multiLevelType w:val="hybridMultilevel"/>
    <w:tmpl w:val="BA3AE5AE"/>
    <w:lvl w:ilvl="0" w:tplc="E81AE396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8CE6FC7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4E1C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B8CB7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78EE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DEDF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7C9D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3C1D2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B034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060062"/>
    <w:multiLevelType w:val="hybridMultilevel"/>
    <w:tmpl w:val="D1460764"/>
    <w:lvl w:ilvl="0" w:tplc="8B9E9D52">
      <w:start w:val="12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F27911"/>
    <w:multiLevelType w:val="hybridMultilevel"/>
    <w:tmpl w:val="A150FD32"/>
    <w:lvl w:ilvl="0" w:tplc="28F82D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C207D1A">
      <w:start w:val="1"/>
      <w:numFmt w:val="lowerLetter"/>
      <w:lvlText w:val="%2."/>
      <w:lvlJc w:val="left"/>
      <w:pPr>
        <w:ind w:left="1440" w:hanging="360"/>
      </w:pPr>
    </w:lvl>
    <w:lvl w:ilvl="2" w:tplc="D682CDAC">
      <w:start w:val="1"/>
      <w:numFmt w:val="lowerRoman"/>
      <w:lvlText w:val="%3."/>
      <w:lvlJc w:val="right"/>
      <w:pPr>
        <w:ind w:left="2160" w:hanging="180"/>
      </w:pPr>
    </w:lvl>
    <w:lvl w:ilvl="3" w:tplc="BE5C473C">
      <w:start w:val="1"/>
      <w:numFmt w:val="decimal"/>
      <w:lvlText w:val="%4."/>
      <w:lvlJc w:val="left"/>
      <w:pPr>
        <w:ind w:left="2880" w:hanging="360"/>
      </w:pPr>
    </w:lvl>
    <w:lvl w:ilvl="4" w:tplc="4AB692D4">
      <w:start w:val="1"/>
      <w:numFmt w:val="lowerLetter"/>
      <w:lvlText w:val="%5."/>
      <w:lvlJc w:val="left"/>
      <w:pPr>
        <w:ind w:left="3600" w:hanging="360"/>
      </w:pPr>
    </w:lvl>
    <w:lvl w:ilvl="5" w:tplc="34BEBE64">
      <w:start w:val="1"/>
      <w:numFmt w:val="lowerRoman"/>
      <w:lvlText w:val="%6."/>
      <w:lvlJc w:val="right"/>
      <w:pPr>
        <w:ind w:left="4320" w:hanging="180"/>
      </w:pPr>
    </w:lvl>
    <w:lvl w:ilvl="6" w:tplc="830019AE">
      <w:start w:val="1"/>
      <w:numFmt w:val="decimal"/>
      <w:lvlText w:val="%7."/>
      <w:lvlJc w:val="left"/>
      <w:pPr>
        <w:ind w:left="5040" w:hanging="360"/>
      </w:pPr>
    </w:lvl>
    <w:lvl w:ilvl="7" w:tplc="AC2A4C68">
      <w:start w:val="1"/>
      <w:numFmt w:val="lowerLetter"/>
      <w:lvlText w:val="%8."/>
      <w:lvlJc w:val="left"/>
      <w:pPr>
        <w:ind w:left="5760" w:hanging="360"/>
      </w:pPr>
    </w:lvl>
    <w:lvl w:ilvl="8" w:tplc="A4967E42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6E7B31"/>
    <w:multiLevelType w:val="hybridMultilevel"/>
    <w:tmpl w:val="94064E64"/>
    <w:lvl w:ilvl="0" w:tplc="D934521A">
      <w:start w:val="2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2BAF97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28B5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785D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A270B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4203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8A76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7273D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06A55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92F221C"/>
    <w:multiLevelType w:val="hybridMultilevel"/>
    <w:tmpl w:val="11821614"/>
    <w:lvl w:ilvl="0" w:tplc="45E6E6D4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AA0001"/>
    <w:multiLevelType w:val="hybridMultilevel"/>
    <w:tmpl w:val="F4FC2312"/>
    <w:lvl w:ilvl="0" w:tplc="01B4BB4C">
      <w:start w:val="4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0C224A"/>
    <w:multiLevelType w:val="hybridMultilevel"/>
    <w:tmpl w:val="F2CE53D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9772DA8"/>
    <w:multiLevelType w:val="hybridMultilevel"/>
    <w:tmpl w:val="A1D4F270"/>
    <w:lvl w:ilvl="0" w:tplc="5F943F9E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1B7EF1E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5C9D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D0FC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1ECC9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7487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9659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C4887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B685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5E504A"/>
    <w:multiLevelType w:val="hybridMultilevel"/>
    <w:tmpl w:val="F5C06BA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E960D2B"/>
    <w:multiLevelType w:val="hybridMultilevel"/>
    <w:tmpl w:val="7B48D4C0"/>
    <w:lvl w:ilvl="0" w:tplc="7CB0012E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3"/>
  </w:num>
  <w:num w:numId="3">
    <w:abstractNumId w:val="6"/>
  </w:num>
  <w:num w:numId="4">
    <w:abstractNumId w:val="8"/>
  </w:num>
  <w:num w:numId="5">
    <w:abstractNumId w:val="0"/>
  </w:num>
  <w:num w:numId="6">
    <w:abstractNumId w:val="12"/>
  </w:num>
  <w:num w:numId="7">
    <w:abstractNumId w:val="14"/>
  </w:num>
  <w:num w:numId="8">
    <w:abstractNumId w:val="15"/>
  </w:num>
  <w:num w:numId="9">
    <w:abstractNumId w:val="7"/>
  </w:num>
  <w:num w:numId="10">
    <w:abstractNumId w:val="10"/>
  </w:num>
  <w:num w:numId="11">
    <w:abstractNumId w:val="2"/>
  </w:num>
  <w:num w:numId="12">
    <w:abstractNumId w:val="1"/>
  </w:num>
  <w:num w:numId="13">
    <w:abstractNumId w:val="5"/>
  </w:num>
  <w:num w:numId="14">
    <w:abstractNumId w:val="3"/>
  </w:num>
  <w:num w:numId="15">
    <w:abstractNumId w:val="4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058"/>
    <w:rsid w:val="00002C73"/>
    <w:rsid w:val="0001603C"/>
    <w:rsid w:val="00020CDE"/>
    <w:rsid w:val="00022DCA"/>
    <w:rsid w:val="00027F6C"/>
    <w:rsid w:val="00030A8F"/>
    <w:rsid w:val="00031400"/>
    <w:rsid w:val="000371D2"/>
    <w:rsid w:val="00037971"/>
    <w:rsid w:val="000402D1"/>
    <w:rsid w:val="000407E1"/>
    <w:rsid w:val="00043DDC"/>
    <w:rsid w:val="00044BFB"/>
    <w:rsid w:val="0004665C"/>
    <w:rsid w:val="00057D95"/>
    <w:rsid w:val="0006113E"/>
    <w:rsid w:val="000732A9"/>
    <w:rsid w:val="000737AC"/>
    <w:rsid w:val="000917ED"/>
    <w:rsid w:val="0009258C"/>
    <w:rsid w:val="00092E8D"/>
    <w:rsid w:val="000A33F3"/>
    <w:rsid w:val="000A6ABE"/>
    <w:rsid w:val="000B0DA5"/>
    <w:rsid w:val="000B41A3"/>
    <w:rsid w:val="000B6D5C"/>
    <w:rsid w:val="000B724C"/>
    <w:rsid w:val="000C0D74"/>
    <w:rsid w:val="000C2DD7"/>
    <w:rsid w:val="000C4344"/>
    <w:rsid w:val="000D250F"/>
    <w:rsid w:val="000E5CC1"/>
    <w:rsid w:val="000F204C"/>
    <w:rsid w:val="000F407D"/>
    <w:rsid w:val="000F420D"/>
    <w:rsid w:val="00102FCF"/>
    <w:rsid w:val="00107A20"/>
    <w:rsid w:val="00107FDE"/>
    <w:rsid w:val="00114E34"/>
    <w:rsid w:val="00115AC0"/>
    <w:rsid w:val="00122B48"/>
    <w:rsid w:val="001233D8"/>
    <w:rsid w:val="00130BDA"/>
    <w:rsid w:val="00150524"/>
    <w:rsid w:val="00153051"/>
    <w:rsid w:val="00161134"/>
    <w:rsid w:val="00166B1B"/>
    <w:rsid w:val="0016752B"/>
    <w:rsid w:val="00175703"/>
    <w:rsid w:val="0017616B"/>
    <w:rsid w:val="00176581"/>
    <w:rsid w:val="00181AF4"/>
    <w:rsid w:val="00182904"/>
    <w:rsid w:val="001945A6"/>
    <w:rsid w:val="00196127"/>
    <w:rsid w:val="001A3DAE"/>
    <w:rsid w:val="001B4937"/>
    <w:rsid w:val="001B7D2E"/>
    <w:rsid w:val="001C3A69"/>
    <w:rsid w:val="001D1885"/>
    <w:rsid w:val="001D5BF1"/>
    <w:rsid w:val="001E1F33"/>
    <w:rsid w:val="001E7E73"/>
    <w:rsid w:val="001E7EBA"/>
    <w:rsid w:val="001E7F0A"/>
    <w:rsid w:val="001F1B38"/>
    <w:rsid w:val="001F34FB"/>
    <w:rsid w:val="00203054"/>
    <w:rsid w:val="002054F4"/>
    <w:rsid w:val="00206F6A"/>
    <w:rsid w:val="00214CCA"/>
    <w:rsid w:val="00215DD8"/>
    <w:rsid w:val="00224A9B"/>
    <w:rsid w:val="002273E2"/>
    <w:rsid w:val="00227441"/>
    <w:rsid w:val="002327C8"/>
    <w:rsid w:val="00232BD8"/>
    <w:rsid w:val="0023366C"/>
    <w:rsid w:val="00233D61"/>
    <w:rsid w:val="00235CB1"/>
    <w:rsid w:val="0024513A"/>
    <w:rsid w:val="002458EC"/>
    <w:rsid w:val="002461BC"/>
    <w:rsid w:val="002573AA"/>
    <w:rsid w:val="00262BA2"/>
    <w:rsid w:val="00263E96"/>
    <w:rsid w:val="00266A75"/>
    <w:rsid w:val="00270D49"/>
    <w:rsid w:val="00276799"/>
    <w:rsid w:val="00285725"/>
    <w:rsid w:val="002921C4"/>
    <w:rsid w:val="002925FC"/>
    <w:rsid w:val="002950EF"/>
    <w:rsid w:val="002951A4"/>
    <w:rsid w:val="00297EA3"/>
    <w:rsid w:val="002A098F"/>
    <w:rsid w:val="002A171C"/>
    <w:rsid w:val="002A4589"/>
    <w:rsid w:val="002B0002"/>
    <w:rsid w:val="002B0AFD"/>
    <w:rsid w:val="002B1969"/>
    <w:rsid w:val="002B2A3C"/>
    <w:rsid w:val="002B7898"/>
    <w:rsid w:val="002C0767"/>
    <w:rsid w:val="002C1B49"/>
    <w:rsid w:val="002C1DA9"/>
    <w:rsid w:val="002C22A5"/>
    <w:rsid w:val="002C2CB8"/>
    <w:rsid w:val="002D63AF"/>
    <w:rsid w:val="002D7347"/>
    <w:rsid w:val="002E02D1"/>
    <w:rsid w:val="002E1DD3"/>
    <w:rsid w:val="002E3E8D"/>
    <w:rsid w:val="002E5F05"/>
    <w:rsid w:val="002E633C"/>
    <w:rsid w:val="002F4045"/>
    <w:rsid w:val="002F6913"/>
    <w:rsid w:val="003002B0"/>
    <w:rsid w:val="00306F4B"/>
    <w:rsid w:val="003105E1"/>
    <w:rsid w:val="00312EF4"/>
    <w:rsid w:val="00313204"/>
    <w:rsid w:val="00317FFD"/>
    <w:rsid w:val="003219E3"/>
    <w:rsid w:val="00325FC9"/>
    <w:rsid w:val="003273AB"/>
    <w:rsid w:val="00327DA8"/>
    <w:rsid w:val="00333B93"/>
    <w:rsid w:val="0033424B"/>
    <w:rsid w:val="00336561"/>
    <w:rsid w:val="00337C17"/>
    <w:rsid w:val="0034450D"/>
    <w:rsid w:val="00351C93"/>
    <w:rsid w:val="003532A1"/>
    <w:rsid w:val="00364ED7"/>
    <w:rsid w:val="00367EAE"/>
    <w:rsid w:val="00372292"/>
    <w:rsid w:val="00373E9E"/>
    <w:rsid w:val="00375D93"/>
    <w:rsid w:val="00391987"/>
    <w:rsid w:val="00391E0A"/>
    <w:rsid w:val="00392AEA"/>
    <w:rsid w:val="00395E13"/>
    <w:rsid w:val="00396058"/>
    <w:rsid w:val="003A1BB8"/>
    <w:rsid w:val="003C26FD"/>
    <w:rsid w:val="003D2994"/>
    <w:rsid w:val="003E05B0"/>
    <w:rsid w:val="003E0C4A"/>
    <w:rsid w:val="003E330D"/>
    <w:rsid w:val="003E5126"/>
    <w:rsid w:val="003E6CB4"/>
    <w:rsid w:val="003E79DA"/>
    <w:rsid w:val="003F1AE6"/>
    <w:rsid w:val="003F2EFE"/>
    <w:rsid w:val="003F5CE7"/>
    <w:rsid w:val="003F688E"/>
    <w:rsid w:val="004040DC"/>
    <w:rsid w:val="00405AA1"/>
    <w:rsid w:val="00413139"/>
    <w:rsid w:val="004152DB"/>
    <w:rsid w:val="00435588"/>
    <w:rsid w:val="00435A9E"/>
    <w:rsid w:val="00436091"/>
    <w:rsid w:val="00440CE9"/>
    <w:rsid w:val="00441840"/>
    <w:rsid w:val="00452802"/>
    <w:rsid w:val="00453A2F"/>
    <w:rsid w:val="0045573D"/>
    <w:rsid w:val="00456C1E"/>
    <w:rsid w:val="00457D35"/>
    <w:rsid w:val="00463108"/>
    <w:rsid w:val="00466F76"/>
    <w:rsid w:val="00474930"/>
    <w:rsid w:val="00481261"/>
    <w:rsid w:val="00481A56"/>
    <w:rsid w:val="004822E7"/>
    <w:rsid w:val="00485139"/>
    <w:rsid w:val="004851EB"/>
    <w:rsid w:val="00490EA1"/>
    <w:rsid w:val="004A5877"/>
    <w:rsid w:val="004C2B73"/>
    <w:rsid w:val="004C2D45"/>
    <w:rsid w:val="004C3F48"/>
    <w:rsid w:val="004C4122"/>
    <w:rsid w:val="004C6B1B"/>
    <w:rsid w:val="004C6F67"/>
    <w:rsid w:val="004D0798"/>
    <w:rsid w:val="004D17E4"/>
    <w:rsid w:val="004D3CE4"/>
    <w:rsid w:val="004E2533"/>
    <w:rsid w:val="004E4029"/>
    <w:rsid w:val="0050016B"/>
    <w:rsid w:val="00504A4F"/>
    <w:rsid w:val="00504FAC"/>
    <w:rsid w:val="005055D4"/>
    <w:rsid w:val="00506060"/>
    <w:rsid w:val="005219C2"/>
    <w:rsid w:val="005253DD"/>
    <w:rsid w:val="00533345"/>
    <w:rsid w:val="005336FA"/>
    <w:rsid w:val="00536A71"/>
    <w:rsid w:val="005416B5"/>
    <w:rsid w:val="005420B1"/>
    <w:rsid w:val="005503A0"/>
    <w:rsid w:val="00553DF4"/>
    <w:rsid w:val="00556463"/>
    <w:rsid w:val="00560C13"/>
    <w:rsid w:val="00563DAD"/>
    <w:rsid w:val="00564E67"/>
    <w:rsid w:val="00565722"/>
    <w:rsid w:val="0056674A"/>
    <w:rsid w:val="00572678"/>
    <w:rsid w:val="0057367B"/>
    <w:rsid w:val="00587F85"/>
    <w:rsid w:val="00591EE4"/>
    <w:rsid w:val="00591FA9"/>
    <w:rsid w:val="005947F8"/>
    <w:rsid w:val="005A03C8"/>
    <w:rsid w:val="005A1819"/>
    <w:rsid w:val="005A1A0C"/>
    <w:rsid w:val="005A2164"/>
    <w:rsid w:val="005A24F1"/>
    <w:rsid w:val="005A766A"/>
    <w:rsid w:val="005B033D"/>
    <w:rsid w:val="005B251A"/>
    <w:rsid w:val="005B4BEF"/>
    <w:rsid w:val="005C115C"/>
    <w:rsid w:val="005C7B09"/>
    <w:rsid w:val="005D0671"/>
    <w:rsid w:val="005D22BF"/>
    <w:rsid w:val="005D581A"/>
    <w:rsid w:val="005D772E"/>
    <w:rsid w:val="005E32FA"/>
    <w:rsid w:val="005E446D"/>
    <w:rsid w:val="005F1529"/>
    <w:rsid w:val="005F362D"/>
    <w:rsid w:val="005F4940"/>
    <w:rsid w:val="00601560"/>
    <w:rsid w:val="00605A97"/>
    <w:rsid w:val="006239A8"/>
    <w:rsid w:val="00623B4A"/>
    <w:rsid w:val="00632DC9"/>
    <w:rsid w:val="00635E67"/>
    <w:rsid w:val="00640FEB"/>
    <w:rsid w:val="00642831"/>
    <w:rsid w:val="0064694B"/>
    <w:rsid w:val="00662A01"/>
    <w:rsid w:val="00665A05"/>
    <w:rsid w:val="00665FB9"/>
    <w:rsid w:val="00670527"/>
    <w:rsid w:val="006718EE"/>
    <w:rsid w:val="00671943"/>
    <w:rsid w:val="00675622"/>
    <w:rsid w:val="0068319C"/>
    <w:rsid w:val="00683350"/>
    <w:rsid w:val="00683E4C"/>
    <w:rsid w:val="006843CA"/>
    <w:rsid w:val="006850DE"/>
    <w:rsid w:val="00690FC1"/>
    <w:rsid w:val="00692157"/>
    <w:rsid w:val="00695D03"/>
    <w:rsid w:val="00697FCB"/>
    <w:rsid w:val="006A0EA1"/>
    <w:rsid w:val="006A6904"/>
    <w:rsid w:val="006A758F"/>
    <w:rsid w:val="006B1EB1"/>
    <w:rsid w:val="006B3988"/>
    <w:rsid w:val="006B487E"/>
    <w:rsid w:val="006B6D9F"/>
    <w:rsid w:val="006C0272"/>
    <w:rsid w:val="006C5E20"/>
    <w:rsid w:val="006C6A75"/>
    <w:rsid w:val="006D1397"/>
    <w:rsid w:val="006D257B"/>
    <w:rsid w:val="006D3018"/>
    <w:rsid w:val="006D44E1"/>
    <w:rsid w:val="006D6C83"/>
    <w:rsid w:val="006E121B"/>
    <w:rsid w:val="006E1687"/>
    <w:rsid w:val="006E21B3"/>
    <w:rsid w:val="006F0F50"/>
    <w:rsid w:val="006F45F1"/>
    <w:rsid w:val="006F4D53"/>
    <w:rsid w:val="00704728"/>
    <w:rsid w:val="00707DC3"/>
    <w:rsid w:val="0072426B"/>
    <w:rsid w:val="007464B7"/>
    <w:rsid w:val="00752169"/>
    <w:rsid w:val="00753C24"/>
    <w:rsid w:val="0075637B"/>
    <w:rsid w:val="007634CA"/>
    <w:rsid w:val="007644D6"/>
    <w:rsid w:val="00764C10"/>
    <w:rsid w:val="007661B9"/>
    <w:rsid w:val="007719FC"/>
    <w:rsid w:val="00782E5E"/>
    <w:rsid w:val="00783366"/>
    <w:rsid w:val="00784B39"/>
    <w:rsid w:val="00790681"/>
    <w:rsid w:val="00790FA8"/>
    <w:rsid w:val="007A170B"/>
    <w:rsid w:val="007A4329"/>
    <w:rsid w:val="007B02F7"/>
    <w:rsid w:val="007B070D"/>
    <w:rsid w:val="007B3759"/>
    <w:rsid w:val="007B42D5"/>
    <w:rsid w:val="007B553F"/>
    <w:rsid w:val="007B699A"/>
    <w:rsid w:val="007C031C"/>
    <w:rsid w:val="007C3358"/>
    <w:rsid w:val="007D3A5D"/>
    <w:rsid w:val="007D5801"/>
    <w:rsid w:val="007E13B0"/>
    <w:rsid w:val="007E4198"/>
    <w:rsid w:val="007E51B7"/>
    <w:rsid w:val="007E54AC"/>
    <w:rsid w:val="007F411A"/>
    <w:rsid w:val="007F5D6E"/>
    <w:rsid w:val="00817B3F"/>
    <w:rsid w:val="0082033C"/>
    <w:rsid w:val="00822FD4"/>
    <w:rsid w:val="00832DD9"/>
    <w:rsid w:val="00837BF9"/>
    <w:rsid w:val="00840E78"/>
    <w:rsid w:val="00843A19"/>
    <w:rsid w:val="0084699D"/>
    <w:rsid w:val="008479A5"/>
    <w:rsid w:val="00847FFC"/>
    <w:rsid w:val="00851CBD"/>
    <w:rsid w:val="00851D57"/>
    <w:rsid w:val="00856858"/>
    <w:rsid w:val="00866B6C"/>
    <w:rsid w:val="008726C7"/>
    <w:rsid w:val="00876A7C"/>
    <w:rsid w:val="00876CBF"/>
    <w:rsid w:val="00882676"/>
    <w:rsid w:val="008857F8"/>
    <w:rsid w:val="00890970"/>
    <w:rsid w:val="00890EEC"/>
    <w:rsid w:val="00891B36"/>
    <w:rsid w:val="00892392"/>
    <w:rsid w:val="008A18CE"/>
    <w:rsid w:val="008A1F79"/>
    <w:rsid w:val="008A37B3"/>
    <w:rsid w:val="008B01C3"/>
    <w:rsid w:val="008B1ED6"/>
    <w:rsid w:val="008B5ABE"/>
    <w:rsid w:val="008C7666"/>
    <w:rsid w:val="008C7886"/>
    <w:rsid w:val="008E0385"/>
    <w:rsid w:val="008E2B3F"/>
    <w:rsid w:val="008E50AD"/>
    <w:rsid w:val="008E75F6"/>
    <w:rsid w:val="008F16D2"/>
    <w:rsid w:val="008F32C5"/>
    <w:rsid w:val="008F40E7"/>
    <w:rsid w:val="009055A6"/>
    <w:rsid w:val="00906345"/>
    <w:rsid w:val="0090669F"/>
    <w:rsid w:val="00911DFF"/>
    <w:rsid w:val="00912741"/>
    <w:rsid w:val="00913A68"/>
    <w:rsid w:val="00925002"/>
    <w:rsid w:val="009321F5"/>
    <w:rsid w:val="00940888"/>
    <w:rsid w:val="00940C3B"/>
    <w:rsid w:val="00941935"/>
    <w:rsid w:val="00943715"/>
    <w:rsid w:val="00954E2D"/>
    <w:rsid w:val="00955042"/>
    <w:rsid w:val="009566FB"/>
    <w:rsid w:val="00957EDC"/>
    <w:rsid w:val="009674B1"/>
    <w:rsid w:val="009711E2"/>
    <w:rsid w:val="009760F8"/>
    <w:rsid w:val="009771B4"/>
    <w:rsid w:val="00980E66"/>
    <w:rsid w:val="00985907"/>
    <w:rsid w:val="00986C6A"/>
    <w:rsid w:val="00986E67"/>
    <w:rsid w:val="00987D01"/>
    <w:rsid w:val="00990975"/>
    <w:rsid w:val="00990E31"/>
    <w:rsid w:val="00994379"/>
    <w:rsid w:val="00996252"/>
    <w:rsid w:val="009A4C71"/>
    <w:rsid w:val="009A638B"/>
    <w:rsid w:val="009B0DAF"/>
    <w:rsid w:val="009B685B"/>
    <w:rsid w:val="009C19EE"/>
    <w:rsid w:val="009C32F3"/>
    <w:rsid w:val="009C5FF0"/>
    <w:rsid w:val="009D6B8E"/>
    <w:rsid w:val="009E085D"/>
    <w:rsid w:val="009E0F6D"/>
    <w:rsid w:val="009E3911"/>
    <w:rsid w:val="009E7DC1"/>
    <w:rsid w:val="009F299A"/>
    <w:rsid w:val="009F2C27"/>
    <w:rsid w:val="009F3FFB"/>
    <w:rsid w:val="00A06110"/>
    <w:rsid w:val="00A06D5D"/>
    <w:rsid w:val="00A11402"/>
    <w:rsid w:val="00A11F94"/>
    <w:rsid w:val="00A166A7"/>
    <w:rsid w:val="00A2039C"/>
    <w:rsid w:val="00A21E57"/>
    <w:rsid w:val="00A22B0F"/>
    <w:rsid w:val="00A22E4C"/>
    <w:rsid w:val="00A300D8"/>
    <w:rsid w:val="00A33927"/>
    <w:rsid w:val="00A35A3A"/>
    <w:rsid w:val="00A446C3"/>
    <w:rsid w:val="00A543CF"/>
    <w:rsid w:val="00A57E9D"/>
    <w:rsid w:val="00A63F44"/>
    <w:rsid w:val="00A65870"/>
    <w:rsid w:val="00A67417"/>
    <w:rsid w:val="00A72775"/>
    <w:rsid w:val="00A7422D"/>
    <w:rsid w:val="00A77BE6"/>
    <w:rsid w:val="00A8609C"/>
    <w:rsid w:val="00A86586"/>
    <w:rsid w:val="00A86648"/>
    <w:rsid w:val="00A92C6E"/>
    <w:rsid w:val="00A94F82"/>
    <w:rsid w:val="00AA2312"/>
    <w:rsid w:val="00AA5138"/>
    <w:rsid w:val="00AB4D3C"/>
    <w:rsid w:val="00AB5317"/>
    <w:rsid w:val="00AB635C"/>
    <w:rsid w:val="00AC1B57"/>
    <w:rsid w:val="00AD039F"/>
    <w:rsid w:val="00AD0F71"/>
    <w:rsid w:val="00AD4F0C"/>
    <w:rsid w:val="00AD555F"/>
    <w:rsid w:val="00AD57D2"/>
    <w:rsid w:val="00AE140B"/>
    <w:rsid w:val="00AE3772"/>
    <w:rsid w:val="00AF346B"/>
    <w:rsid w:val="00AF4584"/>
    <w:rsid w:val="00AF63A7"/>
    <w:rsid w:val="00AF7192"/>
    <w:rsid w:val="00B00353"/>
    <w:rsid w:val="00B0077E"/>
    <w:rsid w:val="00B07B2C"/>
    <w:rsid w:val="00B1046B"/>
    <w:rsid w:val="00B105F5"/>
    <w:rsid w:val="00B1465A"/>
    <w:rsid w:val="00B17A82"/>
    <w:rsid w:val="00B17EA6"/>
    <w:rsid w:val="00B211F6"/>
    <w:rsid w:val="00B2299A"/>
    <w:rsid w:val="00B24C44"/>
    <w:rsid w:val="00B30A75"/>
    <w:rsid w:val="00B31A9A"/>
    <w:rsid w:val="00B3466C"/>
    <w:rsid w:val="00B34B81"/>
    <w:rsid w:val="00B35C19"/>
    <w:rsid w:val="00B4689E"/>
    <w:rsid w:val="00B50AD2"/>
    <w:rsid w:val="00B53173"/>
    <w:rsid w:val="00B579A1"/>
    <w:rsid w:val="00B6088B"/>
    <w:rsid w:val="00B64BC4"/>
    <w:rsid w:val="00B718CF"/>
    <w:rsid w:val="00B92D8A"/>
    <w:rsid w:val="00B93B5B"/>
    <w:rsid w:val="00B95584"/>
    <w:rsid w:val="00B96CB4"/>
    <w:rsid w:val="00B97DD1"/>
    <w:rsid w:val="00BA162C"/>
    <w:rsid w:val="00BA20EF"/>
    <w:rsid w:val="00BA36F9"/>
    <w:rsid w:val="00BB0FDC"/>
    <w:rsid w:val="00BB2895"/>
    <w:rsid w:val="00BB58C3"/>
    <w:rsid w:val="00BB7605"/>
    <w:rsid w:val="00BC16F9"/>
    <w:rsid w:val="00BC293F"/>
    <w:rsid w:val="00BC6DDD"/>
    <w:rsid w:val="00BD19B4"/>
    <w:rsid w:val="00BD45B7"/>
    <w:rsid w:val="00BD5332"/>
    <w:rsid w:val="00BD6241"/>
    <w:rsid w:val="00BE77F5"/>
    <w:rsid w:val="00C06CAC"/>
    <w:rsid w:val="00C12801"/>
    <w:rsid w:val="00C17631"/>
    <w:rsid w:val="00C2565A"/>
    <w:rsid w:val="00C26FD4"/>
    <w:rsid w:val="00C31EC7"/>
    <w:rsid w:val="00C4339A"/>
    <w:rsid w:val="00C44C8F"/>
    <w:rsid w:val="00C462C2"/>
    <w:rsid w:val="00C5481E"/>
    <w:rsid w:val="00C57296"/>
    <w:rsid w:val="00C66065"/>
    <w:rsid w:val="00C810DD"/>
    <w:rsid w:val="00C919A9"/>
    <w:rsid w:val="00C9275A"/>
    <w:rsid w:val="00C928E3"/>
    <w:rsid w:val="00C9395F"/>
    <w:rsid w:val="00CA66B0"/>
    <w:rsid w:val="00CA6F9C"/>
    <w:rsid w:val="00CB0F7E"/>
    <w:rsid w:val="00CC092C"/>
    <w:rsid w:val="00CC37E8"/>
    <w:rsid w:val="00CC410B"/>
    <w:rsid w:val="00CC5609"/>
    <w:rsid w:val="00CC5A72"/>
    <w:rsid w:val="00CD1A7B"/>
    <w:rsid w:val="00CD339A"/>
    <w:rsid w:val="00CD7E98"/>
    <w:rsid w:val="00CE368C"/>
    <w:rsid w:val="00CE4F13"/>
    <w:rsid w:val="00CF0AFC"/>
    <w:rsid w:val="00CF16AB"/>
    <w:rsid w:val="00CF48E8"/>
    <w:rsid w:val="00CF5525"/>
    <w:rsid w:val="00D02212"/>
    <w:rsid w:val="00D05360"/>
    <w:rsid w:val="00D06019"/>
    <w:rsid w:val="00D17AEC"/>
    <w:rsid w:val="00D20BEF"/>
    <w:rsid w:val="00D241EA"/>
    <w:rsid w:val="00D25F2A"/>
    <w:rsid w:val="00D33F0E"/>
    <w:rsid w:val="00D354B7"/>
    <w:rsid w:val="00D36181"/>
    <w:rsid w:val="00D36EA1"/>
    <w:rsid w:val="00D40DFF"/>
    <w:rsid w:val="00D43693"/>
    <w:rsid w:val="00D440F6"/>
    <w:rsid w:val="00D473D3"/>
    <w:rsid w:val="00D47CA4"/>
    <w:rsid w:val="00D511F6"/>
    <w:rsid w:val="00D55889"/>
    <w:rsid w:val="00D61B2D"/>
    <w:rsid w:val="00D63DA5"/>
    <w:rsid w:val="00D76DEA"/>
    <w:rsid w:val="00D800EA"/>
    <w:rsid w:val="00D81F3E"/>
    <w:rsid w:val="00D91696"/>
    <w:rsid w:val="00D93F25"/>
    <w:rsid w:val="00D94CBD"/>
    <w:rsid w:val="00D95B1B"/>
    <w:rsid w:val="00D964DE"/>
    <w:rsid w:val="00D97492"/>
    <w:rsid w:val="00DA1D34"/>
    <w:rsid w:val="00DA42A2"/>
    <w:rsid w:val="00DB0B70"/>
    <w:rsid w:val="00DB1151"/>
    <w:rsid w:val="00DB1670"/>
    <w:rsid w:val="00DB2440"/>
    <w:rsid w:val="00DB5A1A"/>
    <w:rsid w:val="00DB62AE"/>
    <w:rsid w:val="00DB681A"/>
    <w:rsid w:val="00DB799D"/>
    <w:rsid w:val="00DC049F"/>
    <w:rsid w:val="00DC0CAD"/>
    <w:rsid w:val="00DC5828"/>
    <w:rsid w:val="00DE2B18"/>
    <w:rsid w:val="00DE6435"/>
    <w:rsid w:val="00DF5A87"/>
    <w:rsid w:val="00E00F06"/>
    <w:rsid w:val="00E07BDC"/>
    <w:rsid w:val="00E1477F"/>
    <w:rsid w:val="00E17741"/>
    <w:rsid w:val="00E22477"/>
    <w:rsid w:val="00E22AF0"/>
    <w:rsid w:val="00E269A7"/>
    <w:rsid w:val="00E27162"/>
    <w:rsid w:val="00E27DE8"/>
    <w:rsid w:val="00E32106"/>
    <w:rsid w:val="00E35864"/>
    <w:rsid w:val="00E42F6D"/>
    <w:rsid w:val="00E518C1"/>
    <w:rsid w:val="00E61259"/>
    <w:rsid w:val="00E61AC0"/>
    <w:rsid w:val="00E62070"/>
    <w:rsid w:val="00E63CF5"/>
    <w:rsid w:val="00E63ED0"/>
    <w:rsid w:val="00E67136"/>
    <w:rsid w:val="00E67D9F"/>
    <w:rsid w:val="00E7213F"/>
    <w:rsid w:val="00E772DC"/>
    <w:rsid w:val="00E806DC"/>
    <w:rsid w:val="00E85902"/>
    <w:rsid w:val="00E90B9F"/>
    <w:rsid w:val="00E91783"/>
    <w:rsid w:val="00E95A68"/>
    <w:rsid w:val="00E960C6"/>
    <w:rsid w:val="00EA02E7"/>
    <w:rsid w:val="00EA2021"/>
    <w:rsid w:val="00EB320F"/>
    <w:rsid w:val="00EB3322"/>
    <w:rsid w:val="00EC1333"/>
    <w:rsid w:val="00EC5D3F"/>
    <w:rsid w:val="00EC67B1"/>
    <w:rsid w:val="00EC67D7"/>
    <w:rsid w:val="00ED0E7C"/>
    <w:rsid w:val="00ED1419"/>
    <w:rsid w:val="00ED1E7C"/>
    <w:rsid w:val="00ED70FC"/>
    <w:rsid w:val="00ED7447"/>
    <w:rsid w:val="00EE2C11"/>
    <w:rsid w:val="00EF4BFB"/>
    <w:rsid w:val="00EF538F"/>
    <w:rsid w:val="00F00A59"/>
    <w:rsid w:val="00F065EF"/>
    <w:rsid w:val="00F079D7"/>
    <w:rsid w:val="00F1032D"/>
    <w:rsid w:val="00F14FD3"/>
    <w:rsid w:val="00F155BA"/>
    <w:rsid w:val="00F15672"/>
    <w:rsid w:val="00F167CE"/>
    <w:rsid w:val="00F21525"/>
    <w:rsid w:val="00F33012"/>
    <w:rsid w:val="00F33A80"/>
    <w:rsid w:val="00F4597E"/>
    <w:rsid w:val="00F559C5"/>
    <w:rsid w:val="00F561D6"/>
    <w:rsid w:val="00F61FF5"/>
    <w:rsid w:val="00F65B3D"/>
    <w:rsid w:val="00F71426"/>
    <w:rsid w:val="00F7305F"/>
    <w:rsid w:val="00F741DB"/>
    <w:rsid w:val="00F74EC5"/>
    <w:rsid w:val="00F76A71"/>
    <w:rsid w:val="00F775B7"/>
    <w:rsid w:val="00F821A7"/>
    <w:rsid w:val="00F96081"/>
    <w:rsid w:val="00FA3CBF"/>
    <w:rsid w:val="00FA464E"/>
    <w:rsid w:val="00FB791A"/>
    <w:rsid w:val="00FC05AF"/>
    <w:rsid w:val="00FC771F"/>
    <w:rsid w:val="00FD4FE8"/>
    <w:rsid w:val="00FE160A"/>
    <w:rsid w:val="00FE2D48"/>
    <w:rsid w:val="00FE72F9"/>
    <w:rsid w:val="00FF2D7C"/>
    <w:rsid w:val="00FF4EC7"/>
    <w:rsid w:val="00FF79D6"/>
    <w:rsid w:val="0DC5D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6865"/>
    <o:shapelayout v:ext="edit">
      <o:idmap v:ext="edit" data="1"/>
    </o:shapelayout>
  </w:shapeDefaults>
  <w:decimalSymbol w:val=","/>
  <w:listSeparator w:val=";"/>
  <w14:docId w14:val="75C68202"/>
  <w15:docId w15:val="{7B0D2458-CEE5-49B4-8D4E-B7D6C54CBD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C1333"/>
    <w:pPr>
      <w:spacing w:line="276" w:lineRule="auto"/>
      <w:jc w:val="both"/>
    </w:pPr>
    <w:rPr>
      <w:rFonts w:ascii="Arial" w:hAnsi="Arial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C1333"/>
    <w:pPr>
      <w:keepNext/>
      <w:keepLines/>
      <w:numPr>
        <w:numId w:val="11"/>
      </w:numPr>
      <w:spacing w:before="240"/>
      <w:outlineLvl w:val="0"/>
    </w:pPr>
    <w:rPr>
      <w:rFonts w:eastAsiaTheme="majorEastAsia" w:cstheme="majorBidi"/>
      <w:b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EC1333"/>
    <w:pPr>
      <w:keepNext/>
      <w:keepLines/>
      <w:numPr>
        <w:ilvl w:val="1"/>
        <w:numId w:val="11"/>
      </w:numPr>
      <w:spacing w:before="40"/>
      <w:outlineLvl w:val="1"/>
    </w:pPr>
    <w:rPr>
      <w:rFonts w:eastAsiaTheme="majorEastAsia" w:cstheme="majorBidi"/>
      <w:b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C1333"/>
    <w:pPr>
      <w:keepNext/>
      <w:keepLines/>
      <w:numPr>
        <w:ilvl w:val="2"/>
        <w:numId w:val="11"/>
      </w:numPr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C1333"/>
    <w:pPr>
      <w:keepNext/>
      <w:keepLines/>
      <w:numPr>
        <w:ilvl w:val="3"/>
        <w:numId w:val="11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C1333"/>
    <w:pPr>
      <w:keepNext/>
      <w:keepLines/>
      <w:numPr>
        <w:ilvl w:val="4"/>
        <w:numId w:val="11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C1333"/>
    <w:pPr>
      <w:keepNext/>
      <w:keepLines/>
      <w:numPr>
        <w:ilvl w:val="5"/>
        <w:numId w:val="11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C1333"/>
    <w:pPr>
      <w:keepNext/>
      <w:keepLines/>
      <w:numPr>
        <w:ilvl w:val="6"/>
        <w:numId w:val="1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C1333"/>
    <w:pPr>
      <w:keepNext/>
      <w:keepLines/>
      <w:numPr>
        <w:ilvl w:val="7"/>
        <w:numId w:val="1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C1333"/>
    <w:pPr>
      <w:keepNext/>
      <w:keepLines/>
      <w:numPr>
        <w:ilvl w:val="8"/>
        <w:numId w:val="1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rPr>
      <w:rFonts w:ascii="Tahoma" w:hAnsi="Tahoma" w:cs="Tahoma"/>
      <w:sz w:val="16"/>
      <w:szCs w:val="16"/>
      <w:lang w:eastAsia="en-US"/>
    </w:rPr>
  </w:style>
  <w:style w:type="paragraph" w:styleId="Kopfzeile">
    <w:name w:val="header"/>
    <w:basedOn w:val="Standard"/>
    <w:link w:val="KopfzeileZchn"/>
    <w:uiPriority w:val="9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Pr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Pr>
      <w:sz w:val="22"/>
      <w:szCs w:val="22"/>
      <w:lang w:eastAsia="en-US"/>
    </w:rPr>
  </w:style>
  <w:style w:type="table" w:styleId="Tabellenraster">
    <w:name w:val="Table Grid"/>
    <w:basedOn w:val="NormaleTabelle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C1333"/>
    <w:rPr>
      <w:rFonts w:ascii="Arial" w:eastAsiaTheme="majorEastAsia" w:hAnsi="Arial" w:cstheme="majorBidi"/>
      <w:b/>
      <w:sz w:val="32"/>
      <w:szCs w:val="32"/>
      <w:lang w:eastAsia="en-US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C1333"/>
    <w:rPr>
      <w:rFonts w:ascii="Arial" w:eastAsiaTheme="majorEastAsia" w:hAnsi="Arial" w:cstheme="majorBidi"/>
      <w:b/>
      <w:sz w:val="26"/>
      <w:szCs w:val="26"/>
      <w:lang w:eastAsia="en-US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C133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US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C1333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  <w:lang w:eastAsia="en-US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C1333"/>
    <w:rPr>
      <w:rFonts w:asciiTheme="majorHAnsi" w:eastAsiaTheme="majorEastAsia" w:hAnsiTheme="majorHAnsi" w:cstheme="majorBidi"/>
      <w:color w:val="2E74B5" w:themeColor="accent1" w:themeShade="BF"/>
      <w:sz w:val="22"/>
      <w:szCs w:val="22"/>
      <w:lang w:eastAsia="en-US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C1333"/>
    <w:rPr>
      <w:rFonts w:asciiTheme="majorHAnsi" w:eastAsiaTheme="majorEastAsia" w:hAnsiTheme="majorHAnsi" w:cstheme="majorBidi"/>
      <w:color w:val="1F4D78" w:themeColor="accent1" w:themeShade="7F"/>
      <w:sz w:val="22"/>
      <w:szCs w:val="22"/>
      <w:lang w:eastAsia="en-US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C1333"/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eastAsia="en-US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C1333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C133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EC1333"/>
    <w:pPr>
      <w:numPr>
        <w:numId w:val="0"/>
      </w:numPr>
      <w:spacing w:line="259" w:lineRule="auto"/>
      <w:jc w:val="left"/>
      <w:outlineLvl w:val="9"/>
    </w:pPr>
    <w:rPr>
      <w:rFonts w:asciiTheme="majorHAnsi" w:hAnsiTheme="majorHAnsi"/>
      <w:b w:val="0"/>
      <w:color w:val="2E74B5" w:themeColor="accent1" w:themeShade="BF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EC1333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EC1333"/>
    <w:pPr>
      <w:spacing w:after="100" w:line="259" w:lineRule="auto"/>
      <w:ind w:left="220"/>
      <w:jc w:val="left"/>
    </w:pPr>
    <w:rPr>
      <w:rFonts w:eastAsiaTheme="minorEastAsia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EC1333"/>
    <w:pPr>
      <w:spacing w:after="100" w:line="259" w:lineRule="auto"/>
      <w:ind w:left="440"/>
      <w:jc w:val="left"/>
    </w:pPr>
    <w:rPr>
      <w:rFonts w:eastAsiaTheme="minorEastAsia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3851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04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7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7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4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64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76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6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5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3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mvhochdorf\vorlagen_word\mvh_2013_vorlage_sw.do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E16EF3-51ED-4167-A880-63DF7280D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mvh_2013_vorlage_sw.dot</Template>
  <TotalTime>0</TotalTime>
  <Pages>46</Pages>
  <Words>135</Words>
  <Characters>852</Characters>
  <Application>Microsoft Office Word</Application>
  <DocSecurity>0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Robin Klein</dc:creator>
  <cp:lastModifiedBy>Robin Klein</cp:lastModifiedBy>
  <cp:revision>198</cp:revision>
  <cp:lastPrinted>2019-06-20T10:01:00Z</cp:lastPrinted>
  <dcterms:created xsi:type="dcterms:W3CDTF">2017-02-06T15:51:00Z</dcterms:created>
  <dcterms:modified xsi:type="dcterms:W3CDTF">2019-06-20T10:01:00Z</dcterms:modified>
</cp:coreProperties>
</file>